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BD8" w:rsidRDefault="00E85BD8" w:rsidP="00AA39D3">
      <w:pPr>
        <w:pStyle w:val="Lauftext"/>
        <w:spacing w:line="240" w:lineRule="auto"/>
        <w:ind w:left="-284"/>
        <w:rPr>
          <w:rFonts w:ascii="Poppins" w:hAnsi="Poppins" w:cs="Poppins"/>
          <w:sz w:val="18"/>
          <w:szCs w:val="18"/>
        </w:rPr>
      </w:pP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line="240" w:lineRule="auto"/>
        <w:jc w:val="center"/>
        <w:rPr>
          <w:sz w:val="36"/>
          <w:szCs w:val="36"/>
        </w:rPr>
      </w:pPr>
      <w:r w:rsidRPr="00FD69B9">
        <w:rPr>
          <w:sz w:val="36"/>
          <w:szCs w:val="36"/>
        </w:rPr>
        <w:t>Antrag</w:t>
      </w:r>
      <w:r>
        <w:rPr>
          <w:sz w:val="36"/>
          <w:szCs w:val="36"/>
        </w:rPr>
        <w:t xml:space="preserve"> für Hospitation in Schule / Kindergarten </w:t>
      </w:r>
    </w:p>
    <w:p w:rsidR="00B103E4" w:rsidRPr="00FD69B9" w:rsidRDefault="00B103E4" w:rsidP="00B103E4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bei Frage, ob Therapiebedarf - </w:t>
      </w:r>
      <w:r w:rsidRPr="00FD69B9">
        <w:rPr>
          <w:sz w:val="36"/>
          <w:szCs w:val="36"/>
        </w:rPr>
        <w:t>Psychomotorik</w:t>
      </w:r>
    </w:p>
    <w:p w:rsidR="00B103E4" w:rsidRDefault="00B103E4" w:rsidP="00B103E4">
      <w:pPr>
        <w:spacing w:line="240" w:lineRule="auto"/>
      </w:pP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 xml:space="preserve">Schulgemeinde:  </w:t>
      </w: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 xml:space="preserve">Name des Schülers / der Schülerin: </w:t>
      </w: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Geburtsdatum:</w:t>
      </w: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Adresse der Erziehungsbevollmächtigten:</w:t>
      </w:r>
      <w:r>
        <w:tab/>
      </w:r>
      <w:r>
        <w:tab/>
      </w:r>
      <w:r>
        <w:tab/>
      </w:r>
      <w:r>
        <w:tab/>
        <w:t>Telefonnummer:</w:t>
      </w: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Email:</w:t>
      </w: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Lehrperson: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Schulhaus:</w:t>
      </w: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Telefonnummer LP:</w:t>
      </w:r>
      <w:r>
        <w:tab/>
      </w:r>
      <w:r>
        <w:tab/>
      </w:r>
      <w:r>
        <w:tab/>
        <w:t xml:space="preserve">email: </w:t>
      </w:r>
      <w:r>
        <w:tab/>
      </w:r>
      <w:r>
        <w:tab/>
      </w:r>
      <w:r>
        <w:tab/>
      </w:r>
      <w:r>
        <w:tab/>
        <w:t>Klasse:</w:t>
      </w:r>
    </w:p>
    <w:p w:rsidR="00B103E4" w:rsidRPr="006B2F44" w:rsidRDefault="00B103E4" w:rsidP="00B77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hd w:val="clear" w:color="auto" w:fill="7EA8CA" w:themeFill="background2" w:themeFillShade="BF"/>
        <w:spacing w:line="240" w:lineRule="auto"/>
        <w:rPr>
          <w:b/>
        </w:rPr>
      </w:pPr>
      <w:r w:rsidRPr="006B2F44">
        <w:rPr>
          <w:b/>
        </w:rPr>
        <w:t>Antrag</w:t>
      </w:r>
    </w:p>
    <w:p w:rsidR="00B103E4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660EA" wp14:editId="2FE0D2B7">
                <wp:simplePos x="0" y="0"/>
                <wp:positionH relativeFrom="margin">
                  <wp:posOffset>-10048</wp:posOffset>
                </wp:positionH>
                <wp:positionV relativeFrom="paragraph">
                  <wp:posOffset>60290</wp:posOffset>
                </wp:positionV>
                <wp:extent cx="111760" cy="91440"/>
                <wp:effectExtent l="0" t="0" r="21590" b="2286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1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945E2" id="Rechteck 9" o:spid="_x0000_s1026" style="position:absolute;margin-left:-.8pt;margin-top:4.75pt;width:8.8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" filled="f" strokecolor="#578aa3 [3213]" strokeweight="1pt">
                <w10:wrap anchorx="margin"/>
              </v:rect>
            </w:pict>
          </mc:Fallback>
        </mc:AlternateContent>
      </w:r>
      <w:r w:rsidRPr="00966216">
        <w:t xml:space="preserve">     Durch Lehrperson</w:t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t>Antragsbegründung</w:t>
      </w:r>
      <w:r>
        <w:t xml:space="preserve"> / Fragestellung / Beobachtungen</w:t>
      </w:r>
      <w:r w:rsidRPr="00966216">
        <w:t xml:space="preserve">: </w:t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505"/>
        </w:tabs>
        <w:spacing w:line="240" w:lineRule="auto"/>
      </w:pPr>
      <w:r>
        <w:tab/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365BF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09663" wp14:editId="349640FD">
                <wp:simplePos x="0" y="0"/>
                <wp:positionH relativeFrom="margin">
                  <wp:posOffset>281354</wp:posOffset>
                </wp:positionH>
                <wp:positionV relativeFrom="paragraph">
                  <wp:posOffset>10049</wp:posOffset>
                </wp:positionV>
                <wp:extent cx="111760" cy="91440"/>
                <wp:effectExtent l="0" t="0" r="21590" b="2286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1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1F064" id="Rechteck 16" o:spid="_x0000_s1026" style="position:absolute;margin-left:22.15pt;margin-top:.8pt;width:8.8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" filled="f" strokecolor="#2f528f" strokeweight="1pt">
                <w10:wrap anchorx="margin"/>
              </v:rect>
            </w:pict>
          </mc:Fallback>
        </mc:AlternateContent>
      </w:r>
      <w:r w:rsidRPr="00966216">
        <w:tab/>
      </w:r>
      <w:r w:rsidRPr="00365BF6">
        <w:t xml:space="preserve">Eltern sind einverstanden </w:t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tab/>
      </w:r>
      <w:r w:rsidRPr="00966216">
        <w:tab/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t>_________________________</w:t>
      </w:r>
      <w:r w:rsidRPr="00966216">
        <w:tab/>
      </w:r>
      <w:r w:rsidRPr="00966216">
        <w:tab/>
      </w:r>
      <w:r w:rsidRPr="00966216">
        <w:tab/>
      </w:r>
      <w:r w:rsidRPr="00966216">
        <w:tab/>
        <w:t>____________________________________</w:t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rPr>
          <w:sz w:val="14"/>
          <w:szCs w:val="14"/>
        </w:rPr>
        <w:t>Ort/Datum</w:t>
      </w:r>
      <w:r w:rsidRPr="00966216">
        <w:tab/>
      </w:r>
      <w:r w:rsidRPr="00966216">
        <w:tab/>
      </w:r>
      <w:r w:rsidRPr="00966216">
        <w:tab/>
      </w:r>
      <w:r w:rsidRPr="00966216">
        <w:tab/>
      </w:r>
      <w:r w:rsidRPr="00966216">
        <w:tab/>
      </w:r>
      <w:r w:rsidRPr="00966216">
        <w:tab/>
      </w:r>
      <w:r w:rsidRPr="00966216">
        <w:tab/>
      </w:r>
      <w:r w:rsidRPr="00966216">
        <w:rPr>
          <w:sz w:val="14"/>
          <w:szCs w:val="14"/>
        </w:rPr>
        <w:t xml:space="preserve">Unterschrift </w:t>
      </w:r>
      <w:r>
        <w:rPr>
          <w:sz w:val="14"/>
          <w:szCs w:val="14"/>
        </w:rPr>
        <w:t>Lehrperson</w:t>
      </w:r>
      <w:r w:rsidRPr="00966216">
        <w:tab/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t xml:space="preserve">Bisher getroffene Massnahmen </w:t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t>Art der Massnahme / Förderung</w:t>
      </w:r>
      <w:r w:rsidRPr="00966216">
        <w:tab/>
      </w:r>
      <w:r w:rsidRPr="00966216">
        <w:tab/>
      </w:r>
      <w:r w:rsidRPr="00966216">
        <w:tab/>
        <w:t>Zeitraum von – bis</w:t>
      </w:r>
      <w:r w:rsidRPr="00966216">
        <w:tab/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966216">
        <w:t>______________________________________</w:t>
      </w:r>
      <w:r w:rsidRPr="00966216">
        <w:tab/>
      </w:r>
      <w:r w:rsidRPr="00966216">
        <w:tab/>
        <w:t>____________________________________</w:t>
      </w:r>
    </w:p>
    <w:p w:rsidR="00B103E4" w:rsidRPr="00966216" w:rsidRDefault="00B103E4" w:rsidP="00B10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:rsidR="00B103E4" w:rsidRPr="00966216" w:rsidRDefault="00B103E4" w:rsidP="00B103E4">
      <w:pPr>
        <w:spacing w:line="240" w:lineRule="auto"/>
      </w:pPr>
    </w:p>
    <w:p w:rsidR="00B103E4" w:rsidRPr="00966216" w:rsidRDefault="00B103E4" w:rsidP="00B103E4">
      <w:pPr>
        <w:spacing w:line="240" w:lineRule="auto"/>
        <w:ind w:firstLine="708"/>
      </w:pPr>
      <w:r w:rsidRPr="009662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7E868" wp14:editId="78AB7D9F">
                <wp:simplePos x="0" y="0"/>
                <wp:positionH relativeFrom="margin">
                  <wp:posOffset>250720</wp:posOffset>
                </wp:positionH>
                <wp:positionV relativeFrom="paragraph">
                  <wp:posOffset>50165</wp:posOffset>
                </wp:positionV>
                <wp:extent cx="111760" cy="91440"/>
                <wp:effectExtent l="0" t="0" r="21590" b="2286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1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3CB7A" id="Rechteck 17" o:spid="_x0000_s1026" style="position:absolute;margin-left:19.75pt;margin-top:3.95pt;width:8.8pt;height:7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" filled="f" strokecolor="#578aa3 [3213]" strokeweight="1pt">
                <w10:wrap anchorx="margin"/>
              </v:rect>
            </w:pict>
          </mc:Fallback>
        </mc:AlternateContent>
      </w:r>
      <w:r w:rsidRPr="00966216">
        <w:t>Alternativen wurden geprüft, wenn ja welche? _____________________________________</w:t>
      </w:r>
    </w:p>
    <w:p w:rsidR="00B103E4" w:rsidRDefault="00B103E4" w:rsidP="00B103E4">
      <w:pPr>
        <w:spacing w:line="240" w:lineRule="auto"/>
      </w:pPr>
    </w:p>
    <w:p w:rsidR="00B103E4" w:rsidRDefault="00B103E4" w:rsidP="00B103E4">
      <w:pPr>
        <w:spacing w:line="240" w:lineRule="auto"/>
      </w:pPr>
      <w:r>
        <w:t xml:space="preserve">Hospitation bewilligt für 3 Lektionen: </w:t>
      </w:r>
    </w:p>
    <w:p w:rsidR="00B103E4" w:rsidRPr="00966216" w:rsidRDefault="00B103E4" w:rsidP="00B103E4">
      <w:pPr>
        <w:spacing w:line="240" w:lineRule="auto"/>
      </w:pPr>
    </w:p>
    <w:p w:rsidR="00B103E4" w:rsidRPr="00966216" w:rsidRDefault="00B103E4" w:rsidP="00B103E4">
      <w:pPr>
        <w:spacing w:line="240" w:lineRule="auto"/>
      </w:pPr>
      <w:r w:rsidRPr="00966216">
        <w:t>_________________________</w:t>
      </w:r>
      <w:r w:rsidRPr="00966216">
        <w:tab/>
      </w:r>
      <w:r w:rsidRPr="00966216">
        <w:tab/>
      </w:r>
      <w:r w:rsidRPr="00966216">
        <w:tab/>
      </w:r>
      <w:r w:rsidRPr="00966216">
        <w:tab/>
        <w:t>_____________________________________</w:t>
      </w:r>
    </w:p>
    <w:p w:rsidR="00B103E4" w:rsidRPr="00966216" w:rsidRDefault="00B103E4" w:rsidP="00B103E4">
      <w:pPr>
        <w:spacing w:line="240" w:lineRule="auto"/>
        <w:rPr>
          <w:sz w:val="16"/>
          <w:szCs w:val="16"/>
        </w:rPr>
      </w:pPr>
      <w:r w:rsidRPr="00966216">
        <w:rPr>
          <w:sz w:val="14"/>
          <w:szCs w:val="14"/>
        </w:rPr>
        <w:t>Ort / Datum</w:t>
      </w:r>
      <w:r w:rsidRPr="00966216">
        <w:rPr>
          <w:sz w:val="16"/>
          <w:szCs w:val="16"/>
        </w:rPr>
        <w:tab/>
      </w:r>
      <w:r w:rsidRPr="00966216">
        <w:rPr>
          <w:sz w:val="16"/>
          <w:szCs w:val="16"/>
        </w:rPr>
        <w:tab/>
      </w:r>
      <w:r w:rsidRPr="00966216">
        <w:rPr>
          <w:sz w:val="16"/>
          <w:szCs w:val="16"/>
        </w:rPr>
        <w:tab/>
      </w:r>
      <w:r w:rsidRPr="00966216">
        <w:rPr>
          <w:sz w:val="16"/>
          <w:szCs w:val="16"/>
        </w:rPr>
        <w:tab/>
      </w:r>
      <w:r w:rsidRPr="00966216">
        <w:rPr>
          <w:sz w:val="16"/>
          <w:szCs w:val="16"/>
        </w:rPr>
        <w:tab/>
      </w:r>
      <w:r w:rsidRPr="00966216">
        <w:rPr>
          <w:sz w:val="16"/>
          <w:szCs w:val="16"/>
        </w:rPr>
        <w:tab/>
      </w:r>
      <w:r w:rsidRPr="00966216">
        <w:rPr>
          <w:sz w:val="16"/>
          <w:szCs w:val="16"/>
        </w:rPr>
        <w:tab/>
      </w:r>
      <w:r w:rsidRPr="00966216">
        <w:rPr>
          <w:sz w:val="14"/>
          <w:szCs w:val="14"/>
        </w:rPr>
        <w:t xml:space="preserve">Unterschrift </w:t>
      </w:r>
      <w:r>
        <w:rPr>
          <w:sz w:val="14"/>
          <w:szCs w:val="14"/>
        </w:rPr>
        <w:t>Verantwortlicher für Psychomotorik - Kontingent</w:t>
      </w:r>
    </w:p>
    <w:p w:rsidR="00B103E4" w:rsidRDefault="00B103E4" w:rsidP="00B103E4">
      <w:pPr>
        <w:tabs>
          <w:tab w:val="left" w:pos="720"/>
        </w:tabs>
        <w:jc w:val="both"/>
        <w:rPr>
          <w:rFonts w:ascii="Calibri" w:hAnsi="Calibri" w:cs="Calibri"/>
        </w:rPr>
      </w:pPr>
    </w:p>
    <w:p w:rsidR="00B103E4" w:rsidRPr="008357B8" w:rsidRDefault="00B103E4" w:rsidP="00B77ECB">
      <w:pPr>
        <w:tabs>
          <w:tab w:val="left" w:pos="720"/>
        </w:tabs>
        <w:jc w:val="both"/>
        <w:rPr>
          <w:sz w:val="14"/>
          <w:szCs w:val="14"/>
        </w:rPr>
      </w:pPr>
      <w:r>
        <w:rPr>
          <w:rFonts w:ascii="Calibri" w:hAnsi="Calibri" w:cs="Calibri"/>
        </w:rPr>
        <w:t xml:space="preserve">Vorgehen: </w:t>
      </w:r>
      <w:r w:rsidRPr="002C3D13">
        <w:rPr>
          <w:rFonts w:ascii="Calibri" w:hAnsi="Calibri" w:cs="Calibri"/>
        </w:rPr>
        <w:t>Lehrperson klärt mit Ansprechperson für Psychomotorik in der Schule, holt Einverständnis der Eltern und organisiert Kostengutsprache für Hospitation. Kostengutsprache über 3 Lektionen Psychomotorik: Hospitation</w:t>
      </w:r>
      <w:r>
        <w:rPr>
          <w:rFonts w:ascii="Calibri" w:hAnsi="Calibri" w:cs="Calibri"/>
        </w:rPr>
        <w:t xml:space="preserve"> (vor Ort)</w:t>
      </w:r>
      <w:r w:rsidRPr="002C3D13">
        <w:rPr>
          <w:rFonts w:ascii="Calibri" w:hAnsi="Calibri" w:cs="Calibri"/>
        </w:rPr>
        <w:t>, Protokoll</w:t>
      </w:r>
      <w:r>
        <w:rPr>
          <w:rFonts w:ascii="Calibri" w:hAnsi="Calibri" w:cs="Calibri"/>
        </w:rPr>
        <w:t xml:space="preserve"> (geht vertraulich an LP)</w:t>
      </w:r>
      <w:r w:rsidRPr="002C3D13">
        <w:rPr>
          <w:rFonts w:ascii="Calibri" w:hAnsi="Calibri" w:cs="Calibri"/>
        </w:rPr>
        <w:t>, Beratungsgespräch</w:t>
      </w:r>
      <w:r>
        <w:rPr>
          <w:rFonts w:ascii="Calibri" w:hAnsi="Calibri" w:cs="Calibri"/>
        </w:rPr>
        <w:t xml:space="preserve"> (nur mit LP)</w:t>
      </w:r>
      <w:r w:rsidRPr="002C3D13">
        <w:rPr>
          <w:rFonts w:ascii="Calibri" w:hAnsi="Calibri" w:cs="Calibri"/>
        </w:rPr>
        <w:t>, Anfahrt inkludiert.</w:t>
      </w:r>
      <w:r w:rsidRPr="00F63339">
        <w:rPr>
          <w:sz w:val="12"/>
          <w:szCs w:val="12"/>
        </w:rPr>
        <w:tab/>
      </w:r>
      <w:r w:rsidRPr="00F63339">
        <w:rPr>
          <w:sz w:val="12"/>
          <w:szCs w:val="12"/>
        </w:rPr>
        <w:tab/>
      </w:r>
      <w:r>
        <w:rPr>
          <w:sz w:val="12"/>
          <w:szCs w:val="12"/>
        </w:rPr>
        <w:t xml:space="preserve">    </w:t>
      </w:r>
    </w:p>
    <w:p w:rsidR="00E85BD8" w:rsidRDefault="00B103E4" w:rsidP="009908D6">
      <w:pPr>
        <w:spacing w:line="240" w:lineRule="auto"/>
        <w:rPr>
          <w:rFonts w:ascii="Poppins" w:hAnsi="Poppins" w:cs="Poppins"/>
          <w:sz w:val="18"/>
          <w:szCs w:val="18"/>
        </w:rPr>
      </w:pPr>
      <w:r>
        <w:t>Anmeldungen gehen per Mail zentral an die Therapiestelle, 9470 Buchs:</w:t>
      </w:r>
      <w:r w:rsidR="009908D6">
        <w:br/>
      </w:r>
      <w:r>
        <w:t>sekretariat@therapiestelle-sg.ch</w:t>
      </w:r>
      <w:bookmarkStart w:id="0" w:name="_GoBack"/>
      <w:bookmarkEnd w:id="0"/>
    </w:p>
    <w:sectPr w:rsidR="00E85BD8" w:rsidSect="009908D6">
      <w:headerReference w:type="first" r:id="rId6"/>
      <w:footerReference w:type="first" r:id="rId7"/>
      <w:pgSz w:w="11906" w:h="16838"/>
      <w:pgMar w:top="1701" w:right="1417" w:bottom="0" w:left="1417" w:header="1417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690" w:rsidRDefault="00C87690" w:rsidP="00213F03">
      <w:pPr>
        <w:spacing w:line="240" w:lineRule="auto"/>
      </w:pPr>
      <w:r>
        <w:separator/>
      </w:r>
    </w:p>
  </w:endnote>
  <w:endnote w:type="continuationSeparator" w:id="0">
    <w:p w:rsidR="00C87690" w:rsidRDefault="00C87690" w:rsidP="00213F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oppins">
    <w:altName w:val="Courier New"/>
    <w:charset w:val="4D"/>
    <w:family w:val="auto"/>
    <w:pitch w:val="variable"/>
    <w:sig w:usb0="00008007" w:usb1="00000000" w:usb2="00000000" w:usb3="00000000" w:csb0="00000093" w:csb1="00000000"/>
  </w:font>
  <w:font w:name="Poppins Light">
    <w:altName w:val="Courier New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C9" w:rsidRDefault="003D73C9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62ADDC" wp14:editId="1FA00BB0">
              <wp:simplePos x="0" y="0"/>
              <wp:positionH relativeFrom="column">
                <wp:posOffset>2393370</wp:posOffset>
              </wp:positionH>
              <wp:positionV relativeFrom="paragraph">
                <wp:posOffset>325673</wp:posOffset>
              </wp:positionV>
              <wp:extent cx="4333185" cy="516835"/>
              <wp:effectExtent l="0" t="0" r="3175" b="444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3185" cy="5168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D73C9" w:rsidRPr="00C301B6" w:rsidRDefault="00012985" w:rsidP="003D73C9">
                          <w:pPr>
                            <w:spacing w:line="216" w:lineRule="auto"/>
                            <w:ind w:left="708" w:hanging="708"/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  <w:t>947</w:t>
                          </w:r>
                          <w:r w:rsidR="003D73C9" w:rsidRPr="00C301B6"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  <w:t xml:space="preserve">0 Buchs, </w:t>
                          </w:r>
                          <w:proofErr w:type="spellStart"/>
                          <w:r w:rsidR="003D73C9" w:rsidRPr="00C301B6"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  <w:t>Wiedenstrasse</w:t>
                          </w:r>
                          <w:proofErr w:type="spellEnd"/>
                          <w:r w:rsidR="003D73C9" w:rsidRPr="00C301B6"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  <w:t xml:space="preserve"> 52c, 081 756 47 54</w:t>
                          </w:r>
                        </w:p>
                        <w:p w:rsidR="003D73C9" w:rsidRPr="00C301B6" w:rsidRDefault="003D73C9" w:rsidP="003D73C9">
                          <w:pPr>
                            <w:spacing w:line="216" w:lineRule="auto"/>
                            <w:ind w:left="708" w:hanging="708"/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</w:pPr>
                          <w:r w:rsidRPr="00C301B6"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  <w:t>therapiestelle</w:t>
                          </w:r>
                          <w:r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  <w:t>-sg</w:t>
                          </w:r>
                          <w:r w:rsidRPr="00C301B6">
                            <w:rPr>
                              <w:rFonts w:ascii="Poppins Light" w:hAnsi="Poppins Light" w:cs="Poppins Light"/>
                              <w:sz w:val="18"/>
                              <w:szCs w:val="18"/>
                            </w:rPr>
                            <w:t>.ch</w:t>
                          </w:r>
                        </w:p>
                        <w:p w:rsidR="003D73C9" w:rsidRDefault="003D73C9" w:rsidP="003D73C9">
                          <w:pPr>
                            <w:spacing w:line="216" w:lineRule="auto"/>
                            <w:ind w:left="708" w:hanging="708"/>
                          </w:pPr>
                        </w:p>
                        <w:p w:rsidR="003D73C9" w:rsidRDefault="003D73C9" w:rsidP="003D73C9">
                          <w:pPr>
                            <w:spacing w:line="216" w:lineRule="auto"/>
                            <w:ind w:left="708" w:hanging="708"/>
                          </w:pPr>
                        </w:p>
                        <w:p w:rsidR="003D73C9" w:rsidRDefault="003D73C9" w:rsidP="003D73C9">
                          <w:pPr>
                            <w:spacing w:line="216" w:lineRule="auto"/>
                            <w:ind w:left="708" w:hanging="708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2ADDC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188.45pt;margin-top:25.65pt;width:341.2pt;height:40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" filled="f" stroked="f" strokeweight=".5pt">
              <v:textbox inset="0,0,0,0">
                <w:txbxContent>
                  <w:p w:rsidR="003D73C9" w:rsidRPr="00C301B6" w:rsidRDefault="00012985" w:rsidP="003D73C9">
                    <w:pPr>
                      <w:spacing w:line="216" w:lineRule="auto"/>
                      <w:ind w:left="708" w:hanging="708"/>
                      <w:rPr>
                        <w:rFonts w:ascii="Poppins Light" w:hAnsi="Poppins Light" w:cs="Poppins Light"/>
                        <w:sz w:val="18"/>
                        <w:szCs w:val="18"/>
                      </w:rPr>
                    </w:pPr>
                    <w:r>
                      <w:rPr>
                        <w:rFonts w:ascii="Poppins Light" w:hAnsi="Poppins Light" w:cs="Poppins Light"/>
                        <w:sz w:val="18"/>
                        <w:szCs w:val="18"/>
                      </w:rPr>
                      <w:t>947</w:t>
                    </w:r>
                    <w:r w:rsidR="003D73C9" w:rsidRPr="00C301B6">
                      <w:rPr>
                        <w:rFonts w:ascii="Poppins Light" w:hAnsi="Poppins Light" w:cs="Poppins Light"/>
                        <w:sz w:val="18"/>
                        <w:szCs w:val="18"/>
                      </w:rPr>
                      <w:t xml:space="preserve">0 Buchs, </w:t>
                    </w:r>
                    <w:proofErr w:type="spellStart"/>
                    <w:r w:rsidR="003D73C9" w:rsidRPr="00C301B6">
                      <w:rPr>
                        <w:rFonts w:ascii="Poppins Light" w:hAnsi="Poppins Light" w:cs="Poppins Light"/>
                        <w:sz w:val="18"/>
                        <w:szCs w:val="18"/>
                      </w:rPr>
                      <w:t>Wiedenstrasse</w:t>
                    </w:r>
                    <w:proofErr w:type="spellEnd"/>
                    <w:r w:rsidR="003D73C9" w:rsidRPr="00C301B6">
                      <w:rPr>
                        <w:rFonts w:ascii="Poppins Light" w:hAnsi="Poppins Light" w:cs="Poppins Light"/>
                        <w:sz w:val="18"/>
                        <w:szCs w:val="18"/>
                      </w:rPr>
                      <w:t xml:space="preserve"> 52c, 081 756 47 54</w:t>
                    </w:r>
                  </w:p>
                  <w:p w:rsidR="003D73C9" w:rsidRPr="00C301B6" w:rsidRDefault="003D73C9" w:rsidP="003D73C9">
                    <w:pPr>
                      <w:spacing w:line="216" w:lineRule="auto"/>
                      <w:ind w:left="708" w:hanging="708"/>
                      <w:rPr>
                        <w:rFonts w:ascii="Poppins Light" w:hAnsi="Poppins Light" w:cs="Poppins Light"/>
                        <w:sz w:val="18"/>
                        <w:szCs w:val="18"/>
                      </w:rPr>
                    </w:pPr>
                    <w:r w:rsidRPr="00C301B6">
                      <w:rPr>
                        <w:rFonts w:ascii="Poppins Light" w:hAnsi="Poppins Light" w:cs="Poppins Light"/>
                        <w:sz w:val="18"/>
                        <w:szCs w:val="18"/>
                      </w:rPr>
                      <w:t>therapiestelle</w:t>
                    </w:r>
                    <w:r>
                      <w:rPr>
                        <w:rFonts w:ascii="Poppins Light" w:hAnsi="Poppins Light" w:cs="Poppins Light"/>
                        <w:sz w:val="18"/>
                        <w:szCs w:val="18"/>
                      </w:rPr>
                      <w:t>-sg</w:t>
                    </w:r>
                    <w:r w:rsidRPr="00C301B6">
                      <w:rPr>
                        <w:rFonts w:ascii="Poppins Light" w:hAnsi="Poppins Light" w:cs="Poppins Light"/>
                        <w:sz w:val="18"/>
                        <w:szCs w:val="18"/>
                      </w:rPr>
                      <w:t>.ch</w:t>
                    </w:r>
                  </w:p>
                  <w:p w:rsidR="003D73C9" w:rsidRDefault="003D73C9" w:rsidP="003D73C9">
                    <w:pPr>
                      <w:spacing w:line="216" w:lineRule="auto"/>
                      <w:ind w:left="708" w:hanging="708"/>
                    </w:pPr>
                  </w:p>
                  <w:p w:rsidR="003D73C9" w:rsidRDefault="003D73C9" w:rsidP="003D73C9">
                    <w:pPr>
                      <w:spacing w:line="216" w:lineRule="auto"/>
                      <w:ind w:left="708" w:hanging="708"/>
                    </w:pPr>
                  </w:p>
                  <w:p w:rsidR="003D73C9" w:rsidRDefault="003D73C9" w:rsidP="003D73C9">
                    <w:pPr>
                      <w:spacing w:line="216" w:lineRule="auto"/>
                      <w:ind w:left="708" w:hanging="70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690" w:rsidRDefault="00C87690" w:rsidP="00213F03">
      <w:pPr>
        <w:spacing w:line="240" w:lineRule="auto"/>
      </w:pPr>
      <w:r>
        <w:separator/>
      </w:r>
    </w:p>
  </w:footnote>
  <w:footnote w:type="continuationSeparator" w:id="0">
    <w:p w:rsidR="00C87690" w:rsidRDefault="00C87690" w:rsidP="00213F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C9" w:rsidRDefault="003D73C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76370262" wp14:editId="77A66DCE">
          <wp:simplePos x="0" y="0"/>
          <wp:positionH relativeFrom="column">
            <wp:posOffset>-923582</wp:posOffset>
          </wp:positionH>
          <wp:positionV relativeFrom="paragraph">
            <wp:posOffset>-871220</wp:posOffset>
          </wp:positionV>
          <wp:extent cx="7533005" cy="10655150"/>
          <wp:effectExtent l="0" t="0" r="0" b="635"/>
          <wp:wrapNone/>
          <wp:docPr id="10" name="Grafik 1" descr="Ein Bild, das Screenshot, Tex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415697" name="Grafik 1" descr="Ein Bild, das Screenshot, Tex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5" cy="1065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90"/>
    <w:rsid w:val="00012985"/>
    <w:rsid w:val="00067B33"/>
    <w:rsid w:val="00077919"/>
    <w:rsid w:val="001D4A1C"/>
    <w:rsid w:val="0021287E"/>
    <w:rsid w:val="00213F03"/>
    <w:rsid w:val="00226E25"/>
    <w:rsid w:val="002F113A"/>
    <w:rsid w:val="00315E1F"/>
    <w:rsid w:val="00332F84"/>
    <w:rsid w:val="0038401B"/>
    <w:rsid w:val="0039481C"/>
    <w:rsid w:val="003A0CBB"/>
    <w:rsid w:val="003D73C9"/>
    <w:rsid w:val="005A5166"/>
    <w:rsid w:val="006053A9"/>
    <w:rsid w:val="006136AF"/>
    <w:rsid w:val="00641BAF"/>
    <w:rsid w:val="00670C42"/>
    <w:rsid w:val="008811FF"/>
    <w:rsid w:val="008E145D"/>
    <w:rsid w:val="009908D6"/>
    <w:rsid w:val="00AA39D3"/>
    <w:rsid w:val="00B04EB3"/>
    <w:rsid w:val="00B103E4"/>
    <w:rsid w:val="00B77ECB"/>
    <w:rsid w:val="00C301B6"/>
    <w:rsid w:val="00C52E20"/>
    <w:rsid w:val="00C87690"/>
    <w:rsid w:val="00D0129D"/>
    <w:rsid w:val="00D309CA"/>
    <w:rsid w:val="00D8464D"/>
    <w:rsid w:val="00E8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6FD70451"/>
  <w15:chartTrackingRefBased/>
  <w15:docId w15:val="{48FB4A5E-7E14-4627-8F70-FBE422960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nhideWhenUsed/>
    <w:qFormat/>
    <w:rsid w:val="00213F03"/>
    <w:pPr>
      <w:spacing w:line="288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13F03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213F03"/>
  </w:style>
  <w:style w:type="paragraph" w:styleId="Fuzeile">
    <w:name w:val="footer"/>
    <w:basedOn w:val="Standard"/>
    <w:link w:val="FuzeileZchn"/>
    <w:uiPriority w:val="99"/>
    <w:unhideWhenUsed/>
    <w:rsid w:val="00213F03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13F03"/>
  </w:style>
  <w:style w:type="paragraph" w:customStyle="1" w:styleId="Lauftext">
    <w:name w:val="Lauftext"/>
    <w:basedOn w:val="Standard"/>
    <w:link w:val="LauftextZchn"/>
    <w:qFormat/>
    <w:rsid w:val="00213F03"/>
  </w:style>
  <w:style w:type="character" w:customStyle="1" w:styleId="LauftextZchn">
    <w:name w:val="Lauftext Zchn"/>
    <w:basedOn w:val="Absatz-Standardschriftart"/>
    <w:link w:val="Lauftext"/>
    <w:rsid w:val="00213F03"/>
    <w:rPr>
      <w:sz w:val="22"/>
      <w:szCs w:val="22"/>
    </w:rPr>
  </w:style>
  <w:style w:type="paragraph" w:customStyle="1" w:styleId="KeinAbsatzformat">
    <w:name w:val="[Kein Absatzformat]"/>
    <w:rsid w:val="00C301B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US"/>
    </w:rPr>
  </w:style>
  <w:style w:type="character" w:styleId="Hyperlink">
    <w:name w:val="Hyperlink"/>
    <w:basedOn w:val="Absatz-Standardschriftart"/>
    <w:uiPriority w:val="99"/>
    <w:unhideWhenUsed/>
    <w:rsid w:val="00C301B6"/>
    <w:rPr>
      <w:color w:val="566AA4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301B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053A9"/>
    <w:rPr>
      <w:color w:val="566AA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dith.rupp\AppData\Local\Microsoft\Windows\INetCache\Content.Outlook\B0GCUTWC\Vorlage-Briefpapier-therapiestelle-buchs.dotx" TargetMode="External"/></Relationships>
</file>

<file path=word/theme/theme1.xml><?xml version="1.0" encoding="utf-8"?>
<a:theme xmlns:a="http://schemas.openxmlformats.org/drawingml/2006/main" name="Design-einklang">
  <a:themeElements>
    <a:clrScheme name="einklang">
      <a:dk1>
        <a:srgbClr val="578AA3"/>
      </a:dk1>
      <a:lt1>
        <a:srgbClr val="F3F3F3"/>
      </a:lt1>
      <a:dk2>
        <a:srgbClr val="000000"/>
      </a:dk2>
      <a:lt2>
        <a:srgbClr val="CCDDEA"/>
      </a:lt2>
      <a:accent1>
        <a:srgbClr val="59A378"/>
      </a:accent1>
      <a:accent2>
        <a:srgbClr val="927BAA"/>
      </a:accent2>
      <a:accent3>
        <a:srgbClr val="F29051"/>
      </a:accent3>
      <a:accent4>
        <a:srgbClr val="E9D32C"/>
      </a:accent4>
      <a:accent5>
        <a:srgbClr val="566AA4"/>
      </a:accent5>
      <a:accent6>
        <a:srgbClr val="566AA4"/>
      </a:accent6>
      <a:hlink>
        <a:srgbClr val="566AA4"/>
      </a:hlink>
      <a:folHlink>
        <a:srgbClr val="566AA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sign-einklang" id="{1733925E-E269-5040-B582-AC67A726533B}" vid="{F720A8AA-87C3-254C-BF3A-31983C9885B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Vorlage-Briefpapier-therapiestelle-buchs</Template>
  <TotalTime>0</TotalTime>
  <Pages>1</Pages>
  <Words>190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Rupp</dc:creator>
  <cp:keywords/>
  <dc:description/>
  <cp:lastModifiedBy>Judith Rupp</cp:lastModifiedBy>
  <cp:revision>2</cp:revision>
  <cp:lastPrinted>2023-08-23T07:48:00Z</cp:lastPrinted>
  <dcterms:created xsi:type="dcterms:W3CDTF">2023-08-29T13:47:00Z</dcterms:created>
  <dcterms:modified xsi:type="dcterms:W3CDTF">2023-08-29T13:47:00Z</dcterms:modified>
</cp:coreProperties>
</file>